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13" w:rsidRPr="00EB3BA6" w:rsidRDefault="00843613" w:rsidP="00EB3B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управления Муниципальное бюджетное дошкольное образовательное учреждение  Алексеевский детский сад № 5 «Солнышко» Алексеевского муниципального района Республики Татарстан  </w:t>
      </w:r>
    </w:p>
    <w:p w:rsidR="00843613" w:rsidRPr="00EB3BA6" w:rsidRDefault="008436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rect id="_x0000_s1026" style="position:absolute;margin-left:86.45pt;margin-top:8.45pt;width:545.5pt;height:36.85pt;z-index:251658240" fillcolor="#fbd4b4">
            <v:textbox style="mso-next-textbox:#_x0000_s1026">
              <w:txbxContent>
                <w:p w:rsidR="00843613" w:rsidRPr="000722D1" w:rsidRDefault="00843613" w:rsidP="00DF34C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722D1">
                    <w:rPr>
                      <w:rFonts w:ascii="Times New Roman" w:hAnsi="Times New Roman" w:cs="Times New Roman"/>
                      <w:b/>
                      <w:bCs/>
                    </w:rPr>
                    <w:t>Управление образования администрации муниципального казенного учреждения  " Отдела образования" Исполнительного комитета Алексеевского муниципального района Республики Татарстан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</w:r>
      <w:r w:rsidRPr="007E22CD">
        <w:rPr>
          <w:rFonts w:ascii="Times New Roman" w:hAnsi="Times New Roman" w:cs="Times New Roman"/>
          <w:sz w:val="28"/>
          <w:szCs w:val="28"/>
        </w:rPr>
        <w:pict>
          <v:group id="_x0000_s1027" editas="canvas" style="width:802.15pt;height:450pt;mso-position-horizontal-relative:char;mso-position-vertical-relative:line" coordorigin="4166,1936" coordsize="7928,444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166;top:1936;width:7928;height:4447" o:preferrelative="f">
              <v:fill o:detectmouseclick="t"/>
              <v:path o:extrusionok="t" o:connecttype="none"/>
              <o:lock v:ext="edit" text="t"/>
            </v:shape>
            <v:rect id="_x0000_s1029" style="position:absolute;left:5368;top:3057;width:1557;height:385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29">
                <w:txbxContent>
                  <w:p w:rsidR="00843613" w:rsidRPr="00DF34C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 w:rsidRPr="00DF34C9">
                      <w:rPr>
                        <w:b/>
                        <w:bCs/>
                      </w:rPr>
                      <w:t>Заведующий ДОУ</w:t>
                    </w:r>
                  </w:p>
                </w:txbxContent>
              </v:textbox>
            </v:rect>
            <v:rect id="_x0000_s1030" style="position:absolute;left:5613;top:3613;width:1038;height:410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30">
                <w:txbxContent>
                  <w:p w:rsidR="00843613" w:rsidRPr="00A6205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 w:rsidRPr="00A62059">
                      <w:rPr>
                        <w:b/>
                        <w:bCs/>
                      </w:rPr>
                      <w:t>Заведующий хозяйством</w:t>
                    </w:r>
                  </w:p>
                </w:txbxContent>
              </v:textbox>
            </v:rect>
            <v:rect id="_x0000_s1031" style="position:absolute;left:6881;top:3613;width:1040;height:410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31">
                <w:txbxContent>
                  <w:p w:rsidR="00843613" w:rsidRPr="00A6205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 w:rsidRPr="00A62059">
                      <w:rPr>
                        <w:b/>
                        <w:bCs/>
                      </w:rPr>
                      <w:t>Медсестра</w:t>
                    </w:r>
                  </w:p>
                </w:txbxContent>
              </v:textbox>
            </v:rect>
            <v:rect id="_x0000_s1032" style="position:absolute;left:4398;top:3612;width:1037;height:410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32">
                <w:txbxContent>
                  <w:p w:rsidR="00843613" w:rsidRPr="00A6205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 w:rsidRPr="00A62059">
                      <w:rPr>
                        <w:b/>
                        <w:bCs/>
                      </w:rPr>
                      <w:t>Старший воспитатель</w:t>
                    </w:r>
                  </w:p>
                </w:txbxContent>
              </v:textbox>
            </v:rect>
            <v:rect id="_x0000_s1033" style="position:absolute;left:4492;top:2648;width:3545;height:218" fillcolor="#fabf8f" strokecolor="#fbd4b4" strokeweight="1pt">
              <v:fill color2="#fde9d9" angle="-45" focus="-50%" type="gradient"/>
              <v:shadow on="t" type="perspective" color="#974706" opacity=".5" offset="1pt" offset2="-3pt"/>
              <v:textbox style="mso-next-textbox:#_x0000_s1033">
                <w:txbxContent>
                  <w:p w:rsidR="00843613" w:rsidRPr="00DF34C9" w:rsidRDefault="00843613" w:rsidP="0093592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DF34C9">
                      <w:rPr>
                        <w:rFonts w:ascii="Times New Roman" w:hAnsi="Times New Roman" w:cs="Times New Roman"/>
                        <w:b/>
                        <w:bCs/>
                      </w:rPr>
                      <w:t>Административное у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правление</w:t>
                    </w:r>
                    <w:r w:rsidRPr="00C00006">
                      <w:rPr>
                        <w:rFonts w:ascii="Times New Roman" w:hAnsi="Times New Roman" w:cs="Times New Roman"/>
                        <w:b/>
                        <w:bCs/>
                        <w:noProof/>
                        <w:lang w:eastAsia="ru-RU"/>
                      </w:rPr>
                      <w:pict>
                        <v:shape id="Рисунок 4" o:spid="_x0000_i1026" type="#_x0000_t75" style="width:317.25pt;height:21.75pt;visibility:visible">
                          <v:imagedata r:id="rId6" o:title=""/>
                        </v:shape>
                      </w:pict>
                    </w:r>
                    <w:r w:rsidRPr="00DF34C9">
                      <w:rPr>
                        <w:rFonts w:ascii="Times New Roman" w:hAnsi="Times New Roman" w:cs="Times New Roman"/>
                        <w:b/>
                        <w:bCs/>
                      </w:rPr>
                      <w:t>правление</w:t>
                    </w:r>
                  </w:p>
                </w:txbxContent>
              </v:textbox>
            </v:rect>
            <v:rect id="_x0000_s1034" style="position:absolute;left:8937;top:3990;width:2394;height:410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34">
                <w:txbxContent>
                  <w:p w:rsidR="00843613" w:rsidRPr="00DF34C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Общее собрание работников ДОУ</w:t>
                    </w:r>
                  </w:p>
                </w:txbxContent>
              </v:textbox>
            </v:rect>
            <v:rect id="_x0000_s1035" style="position:absolute;left:8937;top:3442;width:2394;height:444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35">
                <w:txbxContent>
                  <w:p w:rsidR="00843613" w:rsidRPr="00DF34C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Педагогический совет ДОУ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5435;top:3817;width:178;height:1" o:connectortype="straight">
              <v:stroke startarrow="block" endarrow="block"/>
            </v:shape>
            <v:shape id="_x0000_s1037" type="#_x0000_t32" style="position:absolute;left:6651;top:3818;width:221;height:3" o:connectortype="straight">
              <v:stroke startarrow="block" endarrow="block"/>
            </v:shape>
            <v:rect id="_x0000_s1038" style="position:absolute;left:8937;top:4574;width:2394;height:410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38">
                <w:txbxContent>
                  <w:p w:rsidR="00843613" w:rsidRPr="00DF34C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Родительский комитет</w:t>
                    </w:r>
                  </w:p>
                </w:txbxContent>
              </v:textbox>
            </v:rect>
            <v:shape id="_x0000_s1039" type="#_x0000_t32" style="position:absolute;left:7950;top:2200;width:2738;height:427" o:connectortype="straight">
              <v:stroke endarrow="block"/>
            </v:shape>
            <v:rect id="_x0000_s1040" style="position:absolute;left:4695;top:4164;width:1193;height:236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40">
                <w:txbxContent>
                  <w:p w:rsidR="00843613" w:rsidRPr="00A6205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Воспитатели</w:t>
                    </w:r>
                  </w:p>
                </w:txbxContent>
              </v:textbox>
            </v:rect>
            <v:rect id="_x0000_s1041" style="position:absolute;left:4695;top:4502;width:1195;height:294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41">
                <w:txbxContent>
                  <w:p w:rsidR="00843613" w:rsidRPr="00A6205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Муз. руковод.</w:t>
                    </w:r>
                  </w:p>
                </w:txbxContent>
              </v:textbox>
            </v:rect>
            <v:rect id="_x0000_s1042" style="position:absolute;left:4695;top:4908;width:1194;height:497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42">
                <w:txbxContent>
                  <w:p w:rsidR="00843613" w:rsidRPr="00A6205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Воспитатель по обучению  татарского языка  </w:t>
                    </w:r>
                  </w:p>
                </w:txbxContent>
              </v:textbox>
            </v:rect>
            <v:rect id="_x0000_s1043" style="position:absolute;left:5835;top:5220;width:54;height:235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43">
                <w:txbxContent>
                  <w:p w:rsidR="00843613" w:rsidRPr="00A62059" w:rsidRDefault="00843613" w:rsidP="000722D1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rect>
            <v:shape id="_x0000_s1044" type="#_x0000_t32" style="position:absolute;left:6291;top:2907;width:3;height:150;flip:x" o:connectortype="straight">
              <v:stroke endarrow="block"/>
            </v:shape>
            <v:shape id="_x0000_s1045" type="#_x0000_t32" style="position:absolute;left:4917;top:3612;width:1;height:1" o:connectortype="straight">
              <v:stroke endarrow="block"/>
            </v:shape>
            <v:rect id="_x0000_s1046" style="position:absolute;left:4695;top:5553;width:1193;height:235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46">
                <w:txbxContent>
                  <w:p w:rsidR="00843613" w:rsidRPr="00A62059" w:rsidRDefault="00843613" w:rsidP="0093592B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Инстр. по физо</w:t>
                    </w:r>
                  </w:p>
                </w:txbxContent>
              </v:textbox>
            </v:rect>
            <v:shape id="_x0000_s1047" type="#_x0000_t32" style="position:absolute;left:4225;top:3230;width:1;height:2796" o:connectortype="straight">
              <v:stroke endarrow="block"/>
            </v:shape>
            <v:shape id="_x0000_s1048" type="#_x0000_t32" style="position:absolute;left:4239;top:6023;width:2642;height:1" o:connectortype="straight">
              <v:stroke endarrow="block"/>
            </v:shape>
            <v:shape id="_x0000_s1049" type="#_x0000_t32" style="position:absolute;left:6147;top:3442;width:1;height:1" o:connectortype="straight">
              <v:stroke endarrow="block"/>
            </v:shape>
            <v:shape id="_x0000_s1050" type="#_x0000_t32" style="position:absolute;left:4917;top:3612;width:1;height:1" o:connectortype="straight">
              <v:stroke endarrow="block"/>
            </v:shape>
            <v:shape id="_x0000_s1051" type="#_x0000_t32" style="position:absolute;left:6147;top:3442;width:1254;height:171" o:connectortype="straight">
              <v:stroke endarrow="block"/>
            </v:shape>
            <v:shape id="_x0000_s1052" type="#_x0000_t32" style="position:absolute;left:4917;top:3442;width:1230;height:170;flip:x" o:connectortype="straight">
              <v:stroke endarrow="block"/>
            </v:shape>
            <v:shape id="_x0000_s1053" type="#_x0000_t32" style="position:absolute;left:4239;top:4983;width:456;height:1" o:connectortype="straight">
              <v:stroke endarrow="block"/>
            </v:shape>
            <v:rect id="_x0000_s1054" style="position:absolute;left:8158;top:2689;width:3626;height:218" fillcolor="#fabf8f" strokecolor="#fbd4b4" strokeweight="1pt">
              <v:fill color2="#fde9d9" angle="-45" focus="-50%" type="gradient"/>
              <v:shadow on="t" type="perspective" color="#974706" opacity=".5" offset="1pt" offset2="-3pt"/>
              <v:textbox style="mso-next-textbox:#_x0000_s1054">
                <w:txbxContent>
                  <w:p w:rsidR="00843613" w:rsidRPr="00DF34C9" w:rsidRDefault="00843613" w:rsidP="00DF34C9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Формы самоуправления ДОУ</w:t>
                    </w:r>
                    <w:r w:rsidRPr="00C00006">
                      <w:rPr>
                        <w:rFonts w:ascii="Times New Roman" w:hAnsi="Times New Roman" w:cs="Times New Roman"/>
                        <w:b/>
                        <w:bCs/>
                        <w:noProof/>
                        <w:lang w:eastAsia="ru-RU"/>
                      </w:rPr>
                      <w:pict>
                        <v:shape id="_x0000_i1028" type="#_x0000_t75" style="width:317.25pt;height:21.75pt;visibility:visible">
                          <v:imagedata r:id="rId6" o:title=""/>
                        </v:shape>
                      </w:pict>
                    </w:r>
                    <w:r w:rsidRPr="00DF34C9">
                      <w:rPr>
                        <w:rFonts w:ascii="Times New Roman" w:hAnsi="Times New Roman" w:cs="Times New Roman"/>
                        <w:b/>
                        <w:bCs/>
                      </w:rPr>
                      <w:t>правление</w:t>
                    </w:r>
                  </w:p>
                </w:txbxContent>
              </v:textbox>
            </v:rect>
            <v:shape id="_x0000_s1055" type="#_x0000_t32" style="position:absolute;left:5234;top:2200;width:2687;height:427;flip:x" o:connectortype="straight">
              <v:stroke endarrow="block"/>
            </v:shape>
            <v:shape id="_x0000_s1056" type="#_x0000_t32" style="position:absolute;left:4239;top:4269;width:390;height:1" o:connectortype="straight">
              <v:stroke endarrow="block"/>
            </v:shape>
            <v:shape id="_x0000_s1057" type="#_x0000_t32" style="position:absolute;left:11331;top:3557;width:453;height:0;flip:x" o:connectortype="straight">
              <v:stroke endarrow="block"/>
            </v:shape>
            <v:shape id="_x0000_s1058" type="#_x0000_t32" style="position:absolute;left:11331;top:4164;width:453;height:0;flip:x" o:connectortype="straight">
              <v:stroke endarrow="block"/>
            </v:shape>
            <v:shape id="_x0000_s1059" type="#_x0000_t32" style="position:absolute;left:11331;top:4711;width:453;height:11;flip:x y" o:connectortype="straight">
              <v:stroke endarrow="block"/>
            </v:shape>
            <v:shape id="_x0000_s1060" type="#_x0000_t32" style="position:absolute;left:8158;top:2798;width:1;height:1" o:connectortype="straight"/>
            <v:rect id="_x0000_s1061" style="position:absolute;left:6872;top:5842;width:2169;height:378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61">
                <w:txbxContent>
                  <w:p w:rsidR="00843613" w:rsidRPr="00643462" w:rsidRDefault="00843613" w:rsidP="00643462">
                    <w:pPr>
                      <w:jc w:val="center"/>
                      <w:rPr>
                        <w:b/>
                        <w:bCs/>
                      </w:rPr>
                    </w:pPr>
                    <w:r w:rsidRPr="00643462">
                      <w:rPr>
                        <w:b/>
                        <w:bCs/>
                      </w:rPr>
                      <w:t>Дети, родители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  <w:r w:rsidRPr="00643462">
                      <w:rPr>
                        <w:b/>
                        <w:bCs/>
                      </w:rPr>
                      <w:t>( законные представители</w:t>
                    </w:r>
                    <w:r>
                      <w:rPr>
                        <w:b/>
                        <w:bCs/>
                      </w:rPr>
                      <w:t>)</w:t>
                    </w:r>
                  </w:p>
                </w:txbxContent>
              </v:textbox>
            </v:rect>
            <v:shape id="_x0000_s1062" type="#_x0000_t32" style="position:absolute;left:6132;top:3613;width:1;height:1" o:connectortype="straight">
              <v:stroke endarrow="block"/>
            </v:shape>
            <v:shape id="_x0000_s1063" type="#_x0000_t32" style="position:absolute;left:6132;top:3442;width:15;height:171;flip:x" o:connectortype="straight">
              <v:stroke endarrow="block"/>
            </v:shape>
            <v:shape id="_x0000_s1064" type="#_x0000_t32" style="position:absolute;left:6391;top:4023;width:1;height:2026;flip:x" o:connectortype="straight"/>
            <v:shape id="_x0000_s1065" type="#_x0000_t32" style="position:absolute;left:5972;top:4269;width:420;height:0;flip:x" o:connectortype="straight">
              <v:stroke endarrow="block"/>
            </v:shape>
            <v:shape id="_x0000_s1066" type="#_x0000_t32" style="position:absolute;left:5972;top:4574;width:419;height:0;flip:x" o:connectortype="straight">
              <v:stroke endarrow="block"/>
            </v:shape>
            <v:shape id="_x0000_s1067" type="#_x0000_t32" style="position:absolute;left:5972;top:4984;width:419;height:0;flip:x" o:connectortype="straight">
              <v:stroke endarrow="block"/>
            </v:shape>
            <v:rect id="_x0000_s1068" style="position:absolute;left:6872;top:4269;width:1034;height:453" strokecolor="#fabf8f" strokeweight="1pt">
              <v:fill color2="#fbd4b4" focusposition="1" focussize="" focus="100%" type="gradient"/>
              <v:shadow on="t" type="perspective" color="#974706" opacity=".5" offset="1pt" offset2="-3pt"/>
              <v:textbox style="mso-next-textbox:#_x0000_s1068">
                <w:txbxContent>
                  <w:p w:rsidR="00843613" w:rsidRPr="00B61F16" w:rsidRDefault="00843613" w:rsidP="0053232D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Обслуживающий персо</w:t>
                    </w:r>
                    <w:r w:rsidRPr="00B61F16">
                      <w:rPr>
                        <w:b/>
                        <w:bCs/>
                      </w:rPr>
                      <w:t>нал</w:t>
                    </w:r>
                  </w:p>
                </w:txbxContent>
              </v:textbox>
            </v:rect>
            <v:shape id="_x0000_s1069" type="#_x0000_t32" style="position:absolute;left:7400;top:4023;width:1;height:246;flip:x" o:connectortype="straight">
              <v:stroke endarrow="block"/>
            </v:shape>
            <v:shape id="_x0000_s1070" type="#_x0000_t32" style="position:absolute;left:4341;top:3816;width:57;height:1;flip:x y" o:connectortype="straight">
              <v:stroke endarrow="block"/>
            </v:shape>
            <v:shape id="_x0000_s1071" type="#_x0000_t32" style="position:absolute;left:6925;top:3250;width:1344;height:1" o:connectortype="straight">
              <v:stroke endarrow="block"/>
            </v:shape>
            <v:shape id="_x0000_s1072" type="#_x0000_t32" style="position:absolute;left:8270;top:3251;width:1;height:2537" o:connectortype="straight">
              <v:stroke endarrow="block"/>
            </v:shape>
            <v:shape id="_x0000_s1073" type="#_x0000_t32" style="position:absolute;left:8269;top:3708;width:668;height:0" o:connectortype="straight">
              <v:stroke endarrow="block"/>
            </v:shape>
            <v:shape id="_x0000_s1074" type="#_x0000_t32" style="position:absolute;left:8269;top:4269;width:668;height:1" o:connectortype="straight">
              <v:stroke endarrow="block"/>
            </v:shape>
            <v:shape id="_x0000_s1075" type="#_x0000_t32" style="position:absolute;left:8270;top:4908;width:667;height:0" o:connectortype="straight">
              <v:stroke endarrow="block"/>
            </v:shape>
            <v:shape id="_x0000_s1076" type="#_x0000_t32" style="position:absolute;left:7904;top:4501;width:365;height:1;flip:x" o:connectortype="straight">
              <v:stroke endarrow="block"/>
            </v:shape>
            <v:shape id="_x0000_s1077" type="#_x0000_t32" style="position:absolute;left:4226;top:3817;width:172;height:4;flip:y" o:connectortype="straight">
              <v:stroke endarrow="block"/>
            </v:shape>
            <v:shape id="_x0000_s1078" type="#_x0000_t32" style="position:absolute;left:4226;top:4640;width:469;height:0" o:connectortype="straight">
              <v:stroke endarrow="block"/>
            </v:shape>
            <v:shape id="_x0000_s1079" type="#_x0000_t32" style="position:absolute;left:4225;top:5681;width:470;height:0" o:connectortype="straight">
              <v:stroke endarrow="block"/>
            </v:shape>
            <v:shape id="_x0000_s1080" type="#_x0000_t32" style="position:absolute;left:5972;top:5681;width:419;height:0;flip:x" o:connectortype="straight">
              <v:stroke endarrow="block"/>
            </v:shape>
            <v:shape id="_x0000_s1081" type="#_x0000_t32" style="position:absolute;left:7400;top:4796;width:1;height:992" o:connectortype="straight">
              <v:stroke endarrow="block"/>
            </v:shape>
            <v:shape id="_x0000_s1082" type="#_x0000_t32" style="position:absolute;left:4239;top:3230;width:1129;height:20;flip:x y" o:connectortype="straight">
              <v:stroke endarrow="block"/>
            </v:shape>
            <v:shape id="_x0000_s1083" type="#_x0000_t32" style="position:absolute;left:11783;top:2907;width:1;height:2186" o:connectortype="straight"/>
            <w10:anchorlock/>
          </v:group>
        </w:pict>
      </w:r>
    </w:p>
    <w:sectPr w:rsidR="00843613" w:rsidRPr="00EB3BA6" w:rsidSect="0093592B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613" w:rsidRDefault="00843613" w:rsidP="00161A19">
      <w:pPr>
        <w:spacing w:after="0" w:line="240" w:lineRule="auto"/>
      </w:pPr>
      <w:r>
        <w:separator/>
      </w:r>
    </w:p>
  </w:endnote>
  <w:endnote w:type="continuationSeparator" w:id="0">
    <w:p w:rsidR="00843613" w:rsidRDefault="00843613" w:rsidP="00161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613" w:rsidRDefault="00843613" w:rsidP="00161A19">
      <w:pPr>
        <w:spacing w:after="0" w:line="240" w:lineRule="auto"/>
      </w:pPr>
      <w:r>
        <w:separator/>
      </w:r>
    </w:p>
  </w:footnote>
  <w:footnote w:type="continuationSeparator" w:id="0">
    <w:p w:rsidR="00843613" w:rsidRDefault="00843613" w:rsidP="00161A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BA6"/>
    <w:rsid w:val="000722D1"/>
    <w:rsid w:val="000C70BB"/>
    <w:rsid w:val="000E48C9"/>
    <w:rsid w:val="00103465"/>
    <w:rsid w:val="00161A19"/>
    <w:rsid w:val="00335AA8"/>
    <w:rsid w:val="003B1D8D"/>
    <w:rsid w:val="003C4AE7"/>
    <w:rsid w:val="004A51A1"/>
    <w:rsid w:val="0053232D"/>
    <w:rsid w:val="005E74C4"/>
    <w:rsid w:val="0063449D"/>
    <w:rsid w:val="00643462"/>
    <w:rsid w:val="007D6305"/>
    <w:rsid w:val="007E22CD"/>
    <w:rsid w:val="008156CD"/>
    <w:rsid w:val="00843613"/>
    <w:rsid w:val="00863320"/>
    <w:rsid w:val="00875559"/>
    <w:rsid w:val="0093592B"/>
    <w:rsid w:val="00953695"/>
    <w:rsid w:val="0098113D"/>
    <w:rsid w:val="009F10F1"/>
    <w:rsid w:val="00A426A5"/>
    <w:rsid w:val="00A62059"/>
    <w:rsid w:val="00B61F16"/>
    <w:rsid w:val="00C00006"/>
    <w:rsid w:val="00DF34C9"/>
    <w:rsid w:val="00EB3BA6"/>
    <w:rsid w:val="00F2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4C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F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34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6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1A19"/>
  </w:style>
  <w:style w:type="paragraph" w:styleId="Footer">
    <w:name w:val="footer"/>
    <w:basedOn w:val="Normal"/>
    <w:link w:val="FooterChar"/>
    <w:uiPriority w:val="99"/>
    <w:semiHidden/>
    <w:rsid w:val="00161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1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287</TotalTime>
  <Pages>1</Pages>
  <Words>31</Words>
  <Characters>183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2014-01-10T11:17:00Z</cp:lastPrinted>
  <dcterms:created xsi:type="dcterms:W3CDTF">2014-01-10T05:15:00Z</dcterms:created>
  <dcterms:modified xsi:type="dcterms:W3CDTF">2014-10-22T17:28:00Z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0x010100A74AACBB7B049C4E9B7EF840AC3ABF15</vt:lpwstr>
  </property>
</Properties>
</file>